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0CC6" w:rsidRDefault="00D609A5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D1DDF1" wp14:editId="363C554C">
                <wp:simplePos x="0" y="0"/>
                <wp:positionH relativeFrom="column">
                  <wp:posOffset>884382</wp:posOffset>
                </wp:positionH>
                <wp:positionV relativeFrom="paragraph">
                  <wp:posOffset>4200237</wp:posOffset>
                </wp:positionV>
                <wp:extent cx="1865630" cy="1200554"/>
                <wp:effectExtent l="0" t="0" r="127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200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D609A5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5B9E880C" wp14:editId="6BD61983">
                                  <wp:extent cx="994902" cy="951346"/>
                                  <wp:effectExtent l="0" t="0" r="0" b="1270"/>
                                  <wp:docPr id="2" name="Picture 2" descr="X:\Healthy Eating &amp; Active Living\Administration\Stationery Templates, Contacts\Stationery &amp; Templates\Logos\HSE Logo Symbol_Full 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Healthy Eating &amp; Active Living\Administration\Stationery Templates, Contacts\Stationery &amp; Templates\Logos\HSE Logo Symbol_Full 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485" cy="957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69.65pt;margin-top:330.75pt;width:146.9pt;height:94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" stroked="f" strokecolor="black [3213]">
                <v:textbox>
                  <w:txbxContent>
                    <w:p w:rsidR="00305BC9" w:rsidRDefault="00D609A5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5B9E880C" wp14:editId="6BD61983">
                            <wp:extent cx="994902" cy="951346"/>
                            <wp:effectExtent l="0" t="0" r="0" b="1270"/>
                            <wp:docPr id="2" name="Picture 2" descr="X:\Healthy Eating &amp; Active Living\Administration\Stationery Templates, Contacts\Stationery &amp; Templates\Logos\HSE Logo Symbol_Full 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Healthy Eating &amp; Active Living\Administration\Stationery Templates, Contacts\Stationery &amp; Templates\Logos\HSE Logo Symbol_Full 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485" cy="957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F6CF7C" wp14:editId="36828916">
                <wp:simplePos x="0" y="0"/>
                <wp:positionH relativeFrom="column">
                  <wp:posOffset>5687060</wp:posOffset>
                </wp:positionH>
                <wp:positionV relativeFrom="paragraph">
                  <wp:posOffset>4326890</wp:posOffset>
                </wp:positionV>
                <wp:extent cx="2401454" cy="1256146"/>
                <wp:effectExtent l="0" t="0" r="0" b="127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454" cy="1256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D609A5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430F5051" wp14:editId="3D890B18">
                                  <wp:extent cx="1644073" cy="822037"/>
                                  <wp:effectExtent l="0" t="0" r="0" b="0"/>
                                  <wp:docPr id="12" name="Picture 12" descr="Z:\Healthy Eating &amp; Active Living\Communications\Steps to Health Challenge\2019 Challenge\Images and Photos\Steps to Health logo (2) Aine ed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Healthy Eating &amp; Active Living\Communications\Steps to Health Challenge\2019 Challenge\Images and Photos\Steps to Health logo (2) Aine ed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793" cy="822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447.8pt;margin-top:340.7pt;width:189.1pt;height:9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" stroked="f">
                <v:textbox>
                  <w:txbxContent>
                    <w:p w:rsidR="00305BC9" w:rsidRDefault="00D609A5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430F5051" wp14:editId="3D890B18">
                            <wp:extent cx="1644073" cy="822037"/>
                            <wp:effectExtent l="0" t="0" r="0" b="0"/>
                            <wp:docPr id="12" name="Picture 12" descr="Z:\Healthy Eating &amp; Active Living\Communications\Steps to Health Challenge\2019 Challenge\Images and Photos\Steps to Health logo (2) Aine ed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Healthy Eating &amp; Active Living\Communications\Steps to Health Challenge\2019 Challenge\Images and Photos\Steps to Health logo (2) Aine ed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793" cy="822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23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31EDC0" wp14:editId="717A90B9">
                <wp:simplePos x="0" y="0"/>
                <wp:positionH relativeFrom="column">
                  <wp:posOffset>2999509</wp:posOffset>
                </wp:positionH>
                <wp:positionV relativeFrom="paragraph">
                  <wp:posOffset>4154055</wp:posOffset>
                </wp:positionV>
                <wp:extent cx="2687782" cy="93218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782" cy="93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231" w:rsidRDefault="00CE2231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7D672527" wp14:editId="7909508F">
                                  <wp:extent cx="1958052" cy="897960"/>
                                  <wp:effectExtent l="0" t="0" r="444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rah O'Bri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904" cy="905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36.2pt;margin-top:327.1pt;width:211.65pt;height:7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" filled="f" stroked="f" strokeweight=".5pt">
                <v:textbox>
                  <w:txbxContent>
                    <w:p w:rsidR="00CE2231" w:rsidRDefault="00CE2231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329688E7" wp14:editId="540EE24E">
                            <wp:extent cx="1958052" cy="897960"/>
                            <wp:effectExtent l="0" t="0" r="444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rah O'Brien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904" cy="905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5BC9">
        <w:rPr>
          <w:noProof/>
          <w:lang w:val="en-IE" w:eastAsia="en-IE"/>
        </w:rPr>
        <w:drawing>
          <wp:inline distT="0" distB="0" distL="0" distR="0" wp14:anchorId="060F0F55" wp14:editId="0ACBE8C1">
            <wp:extent cx="8986982" cy="6400800"/>
            <wp:effectExtent l="0" t="0" r="5080" b="0"/>
            <wp:docPr id="1" name="Picture 1" descr="highschool_bor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school_border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519" cy="64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1706245</wp:posOffset>
                </wp:positionH>
                <wp:positionV relativeFrom="page">
                  <wp:posOffset>1510665</wp:posOffset>
                </wp:positionV>
                <wp:extent cx="6659880" cy="1130300"/>
                <wp:effectExtent l="1270" t="5715" r="6350" b="63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130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Pr="00D609A5" w:rsidRDefault="0047220D" w:rsidP="002A7F10">
                            <w:pPr>
                              <w:pStyle w:val="Heading1"/>
                              <w:rPr>
                                <w:color w:val="D2B900"/>
                                <w:sz w:val="72"/>
                                <w:szCs w:val="72"/>
                              </w:rPr>
                            </w:pPr>
                            <w:r w:rsidRPr="00D609A5">
                              <w:rPr>
                                <w:color w:val="D2B900"/>
                                <w:sz w:val="72"/>
                                <w:szCs w:val="72"/>
                              </w:rPr>
                              <w:t xml:space="preserve">certificate of </w:t>
                            </w:r>
                            <w:r w:rsidR="00305BC9" w:rsidRPr="00D609A5">
                              <w:rPr>
                                <w:color w:val="D2B900"/>
                                <w:sz w:val="72"/>
                                <w:szCs w:val="72"/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34.35pt;margin-top:118.95pt;width:524.4pt;height:8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" stroked="f">
                <v:fill opacity="0"/>
                <v:textbox style="mso-fit-shape-to-text:t">
                  <w:txbxContent>
                    <w:p w:rsidR="00880CC6" w:rsidRPr="00D609A5" w:rsidRDefault="0047220D" w:rsidP="002A7F10">
                      <w:pPr>
                        <w:pStyle w:val="Heading1"/>
                        <w:rPr>
                          <w:color w:val="D2B900"/>
                          <w:sz w:val="72"/>
                          <w:szCs w:val="72"/>
                        </w:rPr>
                      </w:pPr>
                      <w:r w:rsidRPr="00D609A5">
                        <w:rPr>
                          <w:color w:val="D2B900"/>
                          <w:sz w:val="72"/>
                          <w:szCs w:val="72"/>
                        </w:rPr>
                        <w:t xml:space="preserve">certificate of </w:t>
                      </w:r>
                      <w:r w:rsidR="00305BC9" w:rsidRPr="00D609A5">
                        <w:rPr>
                          <w:color w:val="D2B900"/>
                          <w:sz w:val="72"/>
                          <w:szCs w:val="72"/>
                        </w:rPr>
                        <w:t>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210675" cy="17145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CC6" w:rsidRDefault="00880CC6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0;margin-top:0;width:725.25pt;height:13.5pt;z-index:-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SMsAIAALE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" o:allowincell="f" filled="f" stroked="f">
                <v:textbox style="mso-fit-shape-to-text:t" inset="0,0,0,0">
                  <w:txbxContent>
                    <w:p w:rsidR="00880CC6" w:rsidRDefault="00880CC6"/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5124450</wp:posOffset>
                </wp:positionV>
                <wp:extent cx="2552700" cy="0"/>
                <wp:effectExtent l="9525" t="9525" r="9525" b="9525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03.5pt" to="201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BgFAIAACk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" strokecolor="#333" strokeweight=".5pt"/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5843905</wp:posOffset>
                </wp:positionV>
                <wp:extent cx="4032250" cy="235585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231" w:rsidRDefault="00CE2231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Sarah O’Brien</w:t>
                            </w:r>
                          </w:p>
                          <w:p w:rsidR="00CE2231" w:rsidRDefault="00CE2231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National Lead</w:t>
                            </w:r>
                          </w:p>
                          <w:p w:rsidR="00880CC6" w:rsidRPr="00CE2231" w:rsidRDefault="00CE2231">
                            <w:pPr>
                              <w:pStyle w:val="Signatures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Healthy Eating &amp; Active Living 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0;margin-top:460.15pt;width:317.5pt;height:18.5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Cj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LLlGQedgdf9AH5mD+fQZkdVD3ey+qqRkMuWig27UUqOLaM1pBfam/7Z&#10;1QlHW5D1+EHWEIdujXRA+0b1tnZQDQTo0KbHU2tsLhUckuAyimIwVWCLLuM4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" filled="f" stroked="f">
                <v:textbox style="mso-fit-shape-to-text:t">
                  <w:txbxContent>
                    <w:p w:rsidR="00CE2231" w:rsidRDefault="00CE2231">
                      <w:pPr>
                        <w:pStyle w:val="Signatures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Sarah O’Brien</w:t>
                      </w:r>
                    </w:p>
                    <w:p w:rsidR="00CE2231" w:rsidRDefault="00CE2231">
                      <w:pPr>
                        <w:pStyle w:val="Signatures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National Lead</w:t>
                      </w:r>
                    </w:p>
                    <w:p w:rsidR="00880CC6" w:rsidRPr="00CE2231" w:rsidRDefault="00CE2231">
                      <w:pPr>
                        <w:pStyle w:val="Signatures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Healthy Eating &amp; Active Living Programme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B4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1093470</wp:posOffset>
                </wp:positionH>
                <wp:positionV relativeFrom="page">
                  <wp:posOffset>2348230</wp:posOffset>
                </wp:positionV>
                <wp:extent cx="7871460" cy="298704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BC9" w:rsidRDefault="00305BC9">
                            <w:pPr>
                              <w:pStyle w:val="Certificationtext"/>
                            </w:pPr>
                          </w:p>
                          <w:p w:rsidR="00880CC6" w:rsidRDefault="0047220D">
                            <w:pPr>
                              <w:pStyle w:val="Certificationtext"/>
                            </w:pPr>
                            <w:r>
                              <w:t>awarded to</w:t>
                            </w:r>
                          </w:p>
                          <w:sdt>
                            <w:sdtPr>
                              <w:id w:val="38578268"/>
                              <w:placeholder>
                                <w:docPart w:val="92E25C0C1CC34CA194218CCD4298D3EA"/>
                              </w:placeholder>
                              <w:showingPlcHdr/>
                            </w:sdtPr>
                            <w:sdtEndPr/>
                            <w:sdtContent>
                              <w:p w:rsidR="00880CC6" w:rsidRDefault="00B837B4">
                                <w:pPr>
                                  <w:pStyle w:val="Heading2"/>
                                </w:pPr>
                                <w:r>
                                  <w:fldChar w:fldCharType="begin"/>
                                </w:r>
                                <w:r w:rsidR="00D96C57">
                                  <w:instrText>MACROBUTTON DoFieldClick [Name]</w:instrText>
                                </w:r>
                                <w:r>
                                  <w:fldChar w:fldCharType="end"/>
                                </w:r>
                              </w:p>
                            </w:sdtContent>
                          </w:sdt>
                          <w:p w:rsidR="00880CC6" w:rsidRPr="00D609A5" w:rsidRDefault="00305BC9" w:rsidP="00EE35A9">
                            <w:pPr>
                              <w:pStyle w:val="Description"/>
                              <w:rPr>
                                <w:color w:val="DAC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>for</w:t>
                            </w:r>
                            <w:proofErr w:type="gramEnd"/>
                            <w:r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 completing the </w:t>
                            </w:r>
                            <w:r w:rsidR="00DE75B9" w:rsidRPr="00D609A5">
                              <w:rPr>
                                <w:color w:val="DAC000"/>
                                <w:sz w:val="40"/>
                                <w:szCs w:val="40"/>
                              </w:rPr>
                              <w:t xml:space="preserve">HSE </w:t>
                            </w:r>
                            <w:r w:rsidR="00CB5D9E">
                              <w:rPr>
                                <w:color w:val="DAC000"/>
                                <w:sz w:val="40"/>
                                <w:szCs w:val="40"/>
                              </w:rPr>
                              <w:t>Steps to Health Challenge 2020</w:t>
                            </w:r>
                          </w:p>
                          <w:p w:rsidR="00880CC6" w:rsidRPr="00305BC9" w:rsidRDefault="0047220D">
                            <w:pPr>
                              <w:pStyle w:val="DateYear"/>
                              <w:rPr>
                                <w:sz w:val="36"/>
                                <w:szCs w:val="36"/>
                              </w:rPr>
                            </w:pPr>
                            <w:r w:rsidRPr="00305BC9">
                              <w:rPr>
                                <w:sz w:val="36"/>
                                <w:szCs w:val="36"/>
                              </w:rPr>
                              <w:t xml:space="preserve">Awarded </w:t>
                            </w:r>
                            <w:r w:rsidR="00305BC9">
                              <w:rPr>
                                <w:sz w:val="36"/>
                                <w:szCs w:val="36"/>
                              </w:rPr>
                              <w:t xml:space="preserve">this ___ day of </w:t>
                            </w:r>
                            <w:r w:rsidR="00AE10C7">
                              <w:rPr>
                                <w:sz w:val="36"/>
                                <w:szCs w:val="36"/>
                              </w:rPr>
                              <w:t>__________</w:t>
                            </w:r>
                            <w:r w:rsidR="00CB5D9E">
                              <w:rPr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left:0;text-align:left;margin-left:86.1pt;margin-top:184.9pt;width:619.8pt;height:235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" filled="f" stroked="f">
                <v:textbox>
                  <w:txbxContent>
                    <w:p w:rsidR="00305BC9" w:rsidRDefault="00305BC9">
                      <w:pPr>
                        <w:pStyle w:val="Certificationtext"/>
                      </w:pPr>
                    </w:p>
                    <w:p w:rsidR="00880CC6" w:rsidRDefault="0047220D">
                      <w:pPr>
                        <w:pStyle w:val="Certificationtext"/>
                      </w:pPr>
                      <w:r>
                        <w:t>awarded to</w:t>
                      </w:r>
                    </w:p>
                    <w:sdt>
                      <w:sdtPr>
                        <w:id w:val="38578268"/>
                        <w:placeholder>
                          <w:docPart w:val="92E25C0C1CC34CA194218CCD4298D3EA"/>
                        </w:placeholder>
                        <w:showingPlcHdr/>
                      </w:sdtPr>
                      <w:sdtEndPr/>
                      <w:sdtContent>
                        <w:p w:rsidR="00880CC6" w:rsidRDefault="00B837B4">
                          <w:pPr>
                            <w:pStyle w:val="Heading2"/>
                          </w:pPr>
                          <w:r>
                            <w:fldChar w:fldCharType="begin"/>
                          </w:r>
                          <w:r w:rsidR="00D96C57">
                            <w:instrText>MACROBUTTON DoFieldClick [Name]</w:instrText>
                          </w:r>
                          <w:r>
                            <w:fldChar w:fldCharType="end"/>
                          </w:r>
                        </w:p>
                      </w:sdtContent>
                    </w:sdt>
                    <w:p w:rsidR="00880CC6" w:rsidRPr="00D609A5" w:rsidRDefault="00305BC9" w:rsidP="00EE35A9">
                      <w:pPr>
                        <w:pStyle w:val="Description"/>
                        <w:rPr>
                          <w:color w:val="DAC000"/>
                          <w:sz w:val="40"/>
                          <w:szCs w:val="40"/>
                        </w:rPr>
                      </w:pPr>
                      <w:proofErr w:type="gramStart"/>
                      <w:r w:rsidRPr="00D609A5">
                        <w:rPr>
                          <w:color w:val="DAC000"/>
                          <w:sz w:val="40"/>
                          <w:szCs w:val="40"/>
                        </w:rPr>
                        <w:t>for</w:t>
                      </w:r>
                      <w:proofErr w:type="gramEnd"/>
                      <w:r w:rsidRPr="00D609A5">
                        <w:rPr>
                          <w:color w:val="DAC000"/>
                          <w:sz w:val="40"/>
                          <w:szCs w:val="40"/>
                        </w:rPr>
                        <w:t xml:space="preserve"> completing the </w:t>
                      </w:r>
                      <w:r w:rsidR="00DE75B9" w:rsidRPr="00D609A5">
                        <w:rPr>
                          <w:color w:val="DAC000"/>
                          <w:sz w:val="40"/>
                          <w:szCs w:val="40"/>
                        </w:rPr>
                        <w:t xml:space="preserve">HSE </w:t>
                      </w:r>
                      <w:r w:rsidR="00CB5D9E">
                        <w:rPr>
                          <w:color w:val="DAC000"/>
                          <w:sz w:val="40"/>
                          <w:szCs w:val="40"/>
                        </w:rPr>
                        <w:t>Steps to Health Challenge 2020</w:t>
                      </w:r>
                    </w:p>
                    <w:p w:rsidR="00880CC6" w:rsidRPr="00305BC9" w:rsidRDefault="0047220D">
                      <w:pPr>
                        <w:pStyle w:val="DateYear"/>
                        <w:rPr>
                          <w:sz w:val="36"/>
                          <w:szCs w:val="36"/>
                        </w:rPr>
                      </w:pPr>
                      <w:r w:rsidRPr="00305BC9">
                        <w:rPr>
                          <w:sz w:val="36"/>
                          <w:szCs w:val="36"/>
                        </w:rPr>
                        <w:t xml:space="preserve">Awarded </w:t>
                      </w:r>
                      <w:r w:rsidR="00305BC9">
                        <w:rPr>
                          <w:sz w:val="36"/>
                          <w:szCs w:val="36"/>
                        </w:rPr>
                        <w:t xml:space="preserve">this ___ day of </w:t>
                      </w:r>
                      <w:r w:rsidR="00AE10C7">
                        <w:rPr>
                          <w:sz w:val="36"/>
                          <w:szCs w:val="36"/>
                        </w:rPr>
                        <w:t>__________</w:t>
                      </w:r>
                      <w:r w:rsidR="00CB5D9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CB5D9E">
                        <w:rPr>
                          <w:sz w:val="36"/>
                          <w:szCs w:val="36"/>
                        </w:rPr>
                        <w:t>2020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80CC6" w:rsidSect="00880CC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BC9"/>
    <w:rsid w:val="00046412"/>
    <w:rsid w:val="00046952"/>
    <w:rsid w:val="001C2736"/>
    <w:rsid w:val="002A7F10"/>
    <w:rsid w:val="00305BC9"/>
    <w:rsid w:val="00322721"/>
    <w:rsid w:val="00384147"/>
    <w:rsid w:val="0047220D"/>
    <w:rsid w:val="0053400D"/>
    <w:rsid w:val="005A42E3"/>
    <w:rsid w:val="006408BA"/>
    <w:rsid w:val="006F596F"/>
    <w:rsid w:val="007846C0"/>
    <w:rsid w:val="00880CC6"/>
    <w:rsid w:val="00936DF5"/>
    <w:rsid w:val="00997C65"/>
    <w:rsid w:val="009F0C18"/>
    <w:rsid w:val="00AE10C7"/>
    <w:rsid w:val="00B837B4"/>
    <w:rsid w:val="00CB5D9E"/>
    <w:rsid w:val="00CE2231"/>
    <w:rsid w:val="00CF3492"/>
    <w:rsid w:val="00D609A5"/>
    <w:rsid w:val="00D96C57"/>
    <w:rsid w:val="00DE75B9"/>
    <w:rsid w:val="00EE35A9"/>
    <w:rsid w:val="00F95B48"/>
    <w:rsid w:val="00F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91a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amconlon\AppData\Roaming\Microsoft\Templates\AdminProCe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2E25C0C1CC34CA194218CCD4298D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EC6BE-67CB-4668-B839-9447DF12B8BE}"/>
      </w:docPartPr>
      <w:docPartBody>
        <w:p w:rsidR="00923F3F" w:rsidRDefault="00923F3F">
          <w:pPr>
            <w:pStyle w:val="92E25C0C1CC34CA194218CCD4298D3EA"/>
          </w:pPr>
          <w:r>
            <w:fldChar w:fldCharType="begin"/>
          </w:r>
          <w:r>
            <w:instrText>MACROBUTTON DoFieldClick [Name]</w:instrText>
          </w:r>
          <w: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3F"/>
    <w:rsid w:val="0092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E25C0C1CC34CA194218CCD4298D3EA">
    <w:name w:val="92E25C0C1CC34CA194218CCD4298D3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E25C0C1CC34CA194218CCD4298D3EA">
    <w:name w:val="92E25C0C1CC34CA194218CCD4298D3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AdminProCert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HSE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Willie</dc:creator>
  <cp:lastModifiedBy>Clodagh </cp:lastModifiedBy>
  <cp:revision>2</cp:revision>
  <cp:lastPrinted>2019-06-17T11:50:00Z</cp:lastPrinted>
  <dcterms:created xsi:type="dcterms:W3CDTF">2020-10-20T09:57:00Z</dcterms:created>
  <dcterms:modified xsi:type="dcterms:W3CDTF">2020-10-20T09:57:00Z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